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53DF" w14:textId="35C4BB86" w:rsidR="005E5453" w:rsidRDefault="005E5453" w:rsidP="005E5453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902C9E">
        <w:rPr>
          <w:b/>
          <w:bCs/>
          <w:sz w:val="40"/>
          <w:szCs w:val="40"/>
        </w:rPr>
        <w:t>Social Care Data Multipayer Shared Principles</w:t>
      </w:r>
    </w:p>
    <w:p w14:paraId="3E22CD64" w14:textId="55524866" w:rsidR="00083A40" w:rsidRDefault="005E5453" w:rsidP="00083A40">
      <w:pPr>
        <w:pStyle w:val="Default"/>
        <w:jc w:val="center"/>
        <w:rPr>
          <w:noProof/>
        </w:rPr>
      </w:pPr>
      <w:r>
        <w:rPr>
          <w:noProof/>
        </w:rPr>
        <w:drawing>
          <wp:inline distT="0" distB="0" distL="0" distR="0" wp14:anchorId="7D5E5C07" wp14:editId="3ADC7BCA">
            <wp:extent cx="5146889" cy="1018609"/>
            <wp:effectExtent l="0" t="0" r="0" b="0"/>
            <wp:docPr id="12" name="Picture 12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7"/>
                    <a:srcRect l="26152" t="16186" r="27028" b="66540"/>
                    <a:stretch/>
                  </pic:blipFill>
                  <pic:spPr bwMode="auto">
                    <a:xfrm>
                      <a:off x="0" y="0"/>
                      <a:ext cx="5204303" cy="1029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64C16" w14:textId="058C161A" w:rsidR="009D0590" w:rsidRPr="009D0590" w:rsidRDefault="00EE3012" w:rsidP="00EE3012">
      <w:pPr>
        <w:tabs>
          <w:tab w:val="left" w:pos="360"/>
        </w:tabs>
        <w:spacing w:after="0"/>
        <w:ind w:left="360"/>
      </w:pPr>
      <w:r>
        <w:t xml:space="preserve">The Participating Payers of </w:t>
      </w:r>
      <w:r w:rsidR="009D0590">
        <w:t>Michigan Multipayer Initiatives (MMI)</w:t>
      </w:r>
      <w:r>
        <w:t>,</w:t>
      </w:r>
      <w:r w:rsidR="009D0590">
        <w:t>Blue Cross Blue Shield of Michigan, Health Alliance Plan, Michigan Department of Health and Human Services, and Priority Health</w:t>
      </w:r>
      <w:r>
        <w:t>,</w:t>
      </w:r>
      <w:r w:rsidR="009D0590">
        <w:t xml:space="preserve"> propose the following shared principles </w:t>
      </w:r>
      <w:r>
        <w:t>to decrease unmet health-related social needs and improve population well-being:</w:t>
      </w:r>
      <w:r>
        <w:br/>
      </w:r>
      <w:r w:rsidR="009D0590">
        <w:t xml:space="preserve"> </w:t>
      </w:r>
    </w:p>
    <w:p w14:paraId="006C4699" w14:textId="582F17D1" w:rsidR="005E5453" w:rsidRPr="0078222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3466B1">
        <w:rPr>
          <w:b/>
          <w:bCs/>
        </w:rPr>
        <w:t>A central HIE increases the efficiency and effectiveness of information exchange.</w:t>
      </w:r>
      <w:r w:rsidRPr="00782223">
        <w:t xml:space="preserve">  The federal government, State and commercial payers have made large investments in MiHIN that have advanced health information exchange in our state</w:t>
      </w:r>
      <w:r w:rsidR="00EE3012">
        <w:t>.  R</w:t>
      </w:r>
      <w:r>
        <w:t xml:space="preserve">egional HIEs have </w:t>
      </w:r>
      <w:r w:rsidR="00EE3012">
        <w:t>also served an important role in</w:t>
      </w:r>
      <w:r>
        <w:t xml:space="preserve"> information exchange</w:t>
      </w:r>
      <w:r w:rsidR="00EE3012">
        <w:t xml:space="preserve">. </w:t>
      </w:r>
      <w:r>
        <w:t xml:space="preserve"> </w:t>
      </w:r>
      <w:r w:rsidR="00E934CC">
        <w:t>C</w:t>
      </w:r>
      <w:r>
        <w:t>ommon standards and data</w:t>
      </w:r>
      <w:r w:rsidR="00E934CC">
        <w:t>-</w:t>
      </w:r>
      <w:r>
        <w:t xml:space="preserve">sharing </w:t>
      </w:r>
      <w:r w:rsidR="00E934CC">
        <w:t xml:space="preserve">among HIE partners is important to </w:t>
      </w:r>
      <w:r>
        <w:t xml:space="preserve">reduce the potential of data silos.  </w:t>
      </w:r>
      <w:r w:rsidRPr="00782223">
        <w:br/>
        <w:t xml:space="preserve"> </w:t>
      </w:r>
    </w:p>
    <w:p w14:paraId="54DD0371" w14:textId="77777777" w:rsidR="005E5453" w:rsidRPr="0078222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3466B1">
        <w:rPr>
          <w:b/>
          <w:bCs/>
        </w:rPr>
        <w:t>It is important for all stakeholders (the State, plans, patients, providers, Physician Organizations, Community-Based Organizations, public health partners, etc.) to have voice in ongoing social care data strategy and data governance.</w:t>
      </w:r>
      <w:r w:rsidRPr="00782223">
        <w:t xml:space="preserve">   Refinement of existing social care use</w:t>
      </w:r>
      <w:r>
        <w:t xml:space="preserve"> </w:t>
      </w:r>
      <w:r w:rsidRPr="00782223">
        <w:t xml:space="preserve">cases and development of new use cases should include opportunities for input from all stakeholders so that </w:t>
      </w:r>
      <w:r>
        <w:t xml:space="preserve">it </w:t>
      </w:r>
      <w:r w:rsidRPr="00782223">
        <w:t>can be informed by workflow and stakeholder needs.</w:t>
      </w:r>
      <w:r w:rsidRPr="00782223">
        <w:br/>
        <w:t xml:space="preserve"> </w:t>
      </w:r>
    </w:p>
    <w:p w14:paraId="3DD9F82B" w14:textId="77777777" w:rsidR="005E5453" w:rsidRPr="0078222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3466B1">
        <w:rPr>
          <w:b/>
          <w:bCs/>
        </w:rPr>
        <w:t>Decreasing administrative burden and cost increases the dollars available for delivering needed clinical and social services.</w:t>
      </w:r>
      <w:r w:rsidRPr="00782223">
        <w:t xml:space="preserve">  Initiatives like HEDIS Data Aggregator Validation and other tools should be leveraged by MiHIN.  </w:t>
      </w:r>
      <w:r w:rsidRPr="00782223">
        <w:br/>
        <w:t xml:space="preserve"> </w:t>
      </w:r>
    </w:p>
    <w:p w14:paraId="6E12610F" w14:textId="77777777" w:rsidR="005E5453" w:rsidRPr="0078222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3466B1">
        <w:rPr>
          <w:b/>
          <w:bCs/>
        </w:rPr>
        <w:t>Community and regional innovation in population health and health information should be encouraged</w:t>
      </w:r>
      <w:r w:rsidRPr="00782223">
        <w:t xml:space="preserve"> with structures and opportunities to share learnings and coordinate to improve the health of all Michiganders.</w:t>
      </w:r>
      <w:r w:rsidRPr="00782223">
        <w:br/>
        <w:t xml:space="preserve"> </w:t>
      </w:r>
    </w:p>
    <w:p w14:paraId="52227BAD" w14:textId="77777777" w:rsidR="005E545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>
        <w:rPr>
          <w:b/>
          <w:bCs/>
        </w:rPr>
        <w:t xml:space="preserve">Data </w:t>
      </w:r>
      <w:r w:rsidRPr="003466B1">
        <w:rPr>
          <w:b/>
          <w:bCs/>
        </w:rPr>
        <w:t>security and privacy are important</w:t>
      </w:r>
      <w:r w:rsidRPr="00782223">
        <w:t xml:space="preserve"> and should be protected and shared on a need-to-know basis that evolves and provides for evolution in payment, team-based care and population health goals and requirements.</w:t>
      </w:r>
      <w:r>
        <w:br/>
      </w:r>
    </w:p>
    <w:p w14:paraId="33D097F1" w14:textId="77777777" w:rsidR="005E545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996EF8">
        <w:rPr>
          <w:b/>
          <w:bCs/>
        </w:rPr>
        <w:t>Social care data in Michigan should incorporate national developments</w:t>
      </w:r>
      <w:r>
        <w:t xml:space="preserve"> (e.g., the Gravity Project, NCQA, federal efforts, etc.) that evolve and produce standards, measures, and regulations that impact social care.  </w:t>
      </w:r>
      <w:r>
        <w:br/>
      </w:r>
    </w:p>
    <w:p w14:paraId="21356250" w14:textId="00098D66" w:rsidR="005E5453" w:rsidRDefault="005E5453" w:rsidP="005E5453">
      <w:pPr>
        <w:numPr>
          <w:ilvl w:val="0"/>
          <w:numId w:val="17"/>
        </w:numPr>
        <w:tabs>
          <w:tab w:val="clear" w:pos="720"/>
          <w:tab w:val="num" w:pos="360"/>
        </w:tabs>
        <w:spacing w:after="0"/>
        <w:ind w:left="360"/>
      </w:pPr>
      <w:r w:rsidRPr="005E5453">
        <w:rPr>
          <w:b/>
          <w:bCs/>
        </w:rPr>
        <w:t>Costs should be shared</w:t>
      </w:r>
      <w:r w:rsidRPr="00782223">
        <w:t xml:space="preserve"> by the government</w:t>
      </w:r>
      <w:r>
        <w:t xml:space="preserve">, </w:t>
      </w:r>
      <w:r w:rsidRPr="00782223">
        <w:t>plans</w:t>
      </w:r>
      <w:r>
        <w:t>, health systems, and philanthropic organizations</w:t>
      </w:r>
      <w:r w:rsidRPr="00782223">
        <w:t xml:space="preserve"> in an equitable and proportionate manner.  </w:t>
      </w:r>
    </w:p>
    <w:p w14:paraId="09824379" w14:textId="45C7FE78" w:rsidR="003C603C" w:rsidRDefault="003C603C" w:rsidP="003C603C">
      <w:pPr>
        <w:spacing w:after="0"/>
      </w:pPr>
    </w:p>
    <w:p w14:paraId="247A16CA" w14:textId="7AC90B03" w:rsidR="00624CEC" w:rsidRDefault="00624CEC" w:rsidP="003C603C">
      <w:pPr>
        <w:spacing w:after="0"/>
      </w:pPr>
    </w:p>
    <w:p w14:paraId="2636F9FA" w14:textId="6377E766" w:rsidR="003C603C" w:rsidRPr="00624CEC" w:rsidRDefault="003C603C" w:rsidP="003C603C">
      <w:pPr>
        <w:spacing w:after="0"/>
        <w:ind w:left="8640"/>
        <w:rPr>
          <w:i/>
          <w:iCs/>
          <w:sz w:val="20"/>
          <w:szCs w:val="20"/>
        </w:rPr>
      </w:pPr>
      <w:r w:rsidRPr="00624CEC">
        <w:rPr>
          <w:i/>
          <w:iCs/>
          <w:sz w:val="20"/>
          <w:szCs w:val="20"/>
        </w:rPr>
        <w:t>March 2023</w:t>
      </w:r>
    </w:p>
    <w:sectPr w:rsidR="003C603C" w:rsidRPr="00624CEC" w:rsidSect="00EE30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0" w:right="1170" w:bottom="1440" w:left="900" w:header="27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5E2D4" w14:textId="77777777" w:rsidR="005E5453" w:rsidRDefault="005E5453" w:rsidP="006D4459">
      <w:r>
        <w:separator/>
      </w:r>
    </w:p>
  </w:endnote>
  <w:endnote w:type="continuationSeparator" w:id="0">
    <w:p w14:paraId="666C5B0B" w14:textId="77777777" w:rsidR="005E5453" w:rsidRDefault="005E5453" w:rsidP="006D4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4D8CE" w14:textId="77777777" w:rsidR="00273B8F" w:rsidRDefault="00273B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CA0C4" w14:textId="77777777" w:rsidR="006D4459" w:rsidRPr="006D4459" w:rsidRDefault="00CC4C69" w:rsidP="006D445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D60A8D" wp14:editId="615FA0F5">
              <wp:simplePos x="0" y="0"/>
              <wp:positionH relativeFrom="column">
                <wp:posOffset>3794760</wp:posOffset>
              </wp:positionH>
              <wp:positionV relativeFrom="paragraph">
                <wp:posOffset>144780</wp:posOffset>
              </wp:positionV>
              <wp:extent cx="2446020" cy="32766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602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D04C654" w14:textId="77777777" w:rsidR="00CC4C69" w:rsidRPr="0061305F" w:rsidRDefault="0061305F" w:rsidP="00CC4C69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  <w:r w:rsidRPr="0061305F">
                            <w:rPr>
                              <w:b/>
                              <w:color w:val="FFFFFF" w:themeColor="background1"/>
                            </w:rPr>
                            <w:t>https://mimultipayerinitiatives.org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D60A8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298.8pt;margin-top:11.4pt;width:192.6pt;height: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" filled="f" stroked="f" strokeweight=".5pt">
              <v:textbox>
                <w:txbxContent>
                  <w:p w14:paraId="2D04C654" w14:textId="77777777" w:rsidR="00CC4C69" w:rsidRPr="0061305F" w:rsidRDefault="0061305F" w:rsidP="00CC4C69">
                    <w:pPr>
                      <w:rPr>
                        <w:b/>
                        <w:color w:val="FFFFFF" w:themeColor="background1"/>
                      </w:rPr>
                    </w:pPr>
                    <w:r w:rsidRPr="0061305F">
                      <w:rPr>
                        <w:b/>
                        <w:color w:val="FFFFFF" w:themeColor="background1"/>
                      </w:rPr>
                      <w:t>https://mimultipayerinitiatives.org</w:t>
                    </w:r>
                  </w:p>
                </w:txbxContent>
              </v:textbox>
            </v:shape>
          </w:pict>
        </mc:Fallback>
      </mc:AlternateContent>
    </w:r>
    <w:r w:rsidR="005A37F0">
      <w:rPr>
        <w:noProof/>
      </w:rPr>
      <w:drawing>
        <wp:inline distT="0" distB="0" distL="0" distR="0" wp14:anchorId="2CAEB9C3" wp14:editId="461930C0">
          <wp:extent cx="2408129" cy="266723"/>
          <wp:effectExtent l="0" t="0" r="0" b="0"/>
          <wp:docPr id="73" name="Picture 2">
            <a:extLst xmlns:a="http://schemas.openxmlformats.org/drawingml/2006/main">
              <a:ext uri="{FF2B5EF4-FFF2-40B4-BE49-F238E27FC236}">
                <a16:creationId xmlns:a16="http://schemas.microsoft.com/office/drawing/2014/main" id="{396CBA6E-5282-4B5E-B06A-9DD7AD5440C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396CBA6E-5282-4B5E-B06A-9DD7AD5440C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08129" cy="2667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755B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F701775" wp14:editId="1A40B7F3">
              <wp:simplePos x="0" y="0"/>
              <wp:positionH relativeFrom="column">
                <wp:posOffset>-754380</wp:posOffset>
              </wp:positionH>
              <wp:positionV relativeFrom="paragraph">
                <wp:posOffset>144780</wp:posOffset>
              </wp:positionV>
              <wp:extent cx="3200400" cy="32766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E9B8C22" w14:textId="77777777" w:rsidR="004A6B1B" w:rsidRPr="005A37F0" w:rsidRDefault="004A6B1B">
                          <w:pPr>
                            <w:rPr>
                              <w:b/>
                              <w:color w:val="FF0000"/>
                            </w:rPr>
                          </w:pPr>
                          <w:r w:rsidRPr="004A6B1B">
                            <w:rPr>
                              <w:b/>
                              <w:color w:val="FFFFFF" w:themeColor="background1"/>
                            </w:rPr>
                            <w:t>MICHIGAN MULTIPAYER INITIATIVES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701775" id="Text Box 1" o:spid="_x0000_s1028" type="#_x0000_t202" style="position:absolute;margin-left:-59.4pt;margin-top:11.4pt;width:252pt;height:25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" filled="f" stroked="f" strokeweight=".5pt">
              <v:textbox>
                <w:txbxContent>
                  <w:p w14:paraId="4E9B8C22" w14:textId="77777777" w:rsidR="004A6B1B" w:rsidRPr="005A37F0" w:rsidRDefault="004A6B1B">
                    <w:pPr>
                      <w:rPr>
                        <w:b/>
                        <w:color w:val="FF0000"/>
                      </w:rPr>
                    </w:pPr>
                    <w:r w:rsidRPr="004A6B1B">
                      <w:rPr>
                        <w:b/>
                        <w:color w:val="FFFFFF" w:themeColor="background1"/>
                      </w:rPr>
                      <w:t>MICHIGAN MULTIPAYER INITIATIVES</w:t>
                    </w:r>
                  </w:p>
                </w:txbxContent>
              </v:textbox>
            </v:shape>
          </w:pict>
        </mc:Fallback>
      </mc:AlternateContent>
    </w:r>
    <w:r w:rsidR="003755BE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FDDB3F4" wp14:editId="374D66D7">
              <wp:simplePos x="0" y="0"/>
              <wp:positionH relativeFrom="column">
                <wp:posOffset>-1127760</wp:posOffset>
              </wp:positionH>
              <wp:positionV relativeFrom="paragraph">
                <wp:posOffset>475615</wp:posOffset>
              </wp:positionV>
              <wp:extent cx="7757160" cy="152400"/>
              <wp:effectExtent l="0" t="0" r="15240" b="1905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57160" cy="152400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8D3A0F" id="Rectangle 7" o:spid="_x0000_s1026" style="position:absolute;margin-left:-88.8pt;margin-top:37.45pt;width:610.8pt;height:1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" fillcolor="#ffc000" strokecolor="#ffc000" strokeweight="1pt"/>
          </w:pict>
        </mc:Fallback>
      </mc:AlternateContent>
    </w:r>
    <w:r w:rsidR="003755BE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F6F1FB9" wp14:editId="5520B8F9">
              <wp:simplePos x="0" y="0"/>
              <wp:positionH relativeFrom="column">
                <wp:posOffset>-1219200</wp:posOffset>
              </wp:positionH>
              <wp:positionV relativeFrom="paragraph">
                <wp:posOffset>144780</wp:posOffset>
              </wp:positionV>
              <wp:extent cx="7901940" cy="327660"/>
              <wp:effectExtent l="0" t="0" r="22860" b="1524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01940" cy="327660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22B9D6D" id="Rectangle 8" o:spid="_x0000_s1026" style="position:absolute;margin-left:-96pt;margin-top:11.4pt;width:622.2pt;height:25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" fillcolor="#002060" strokecolor="#002060" strokeweight="1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C22A8" w14:textId="7053B57A" w:rsidR="0061305F" w:rsidRDefault="00273B8F" w:rsidP="00E934CC">
    <w:pPr>
      <w:pStyle w:val="Footer"/>
      <w:ind w:left="72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23453B2A" wp14:editId="1E847F14">
              <wp:simplePos x="0" y="0"/>
              <wp:positionH relativeFrom="column">
                <wp:posOffset>4488180</wp:posOffset>
              </wp:positionH>
              <wp:positionV relativeFrom="paragraph">
                <wp:posOffset>95250</wp:posOffset>
              </wp:positionV>
              <wp:extent cx="2446020" cy="327660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602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D247DEC" w14:textId="77777777" w:rsidR="00603FCB" w:rsidRPr="0061305F" w:rsidRDefault="00603FCB" w:rsidP="00603FCB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  <w:r w:rsidRPr="0061305F">
                            <w:rPr>
                              <w:b/>
                              <w:color w:val="FFFFFF" w:themeColor="background1"/>
                            </w:rPr>
                            <w:t>https://mimultipayerinitiatives.org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53B2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9" type="#_x0000_t202" style="position:absolute;left:0;text-align:left;margin-left:353.4pt;margin-top:7.5pt;width:192.6pt;height:25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" filled="f" stroked="f" strokeweight=".5pt">
              <v:textbox>
                <w:txbxContent>
                  <w:p w14:paraId="1D247DEC" w14:textId="77777777" w:rsidR="00603FCB" w:rsidRPr="0061305F" w:rsidRDefault="00603FCB" w:rsidP="00603FCB">
                    <w:pPr>
                      <w:rPr>
                        <w:b/>
                        <w:color w:val="FFFFFF" w:themeColor="background1"/>
                      </w:rPr>
                    </w:pPr>
                    <w:r w:rsidRPr="0061305F">
                      <w:rPr>
                        <w:b/>
                        <w:color w:val="FFFFFF" w:themeColor="background1"/>
                      </w:rPr>
                      <w:t>https://mimultipayerinitiatives.org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71D866B" wp14:editId="7319C9B1">
              <wp:simplePos x="0" y="0"/>
              <wp:positionH relativeFrom="margin">
                <wp:align>left</wp:align>
              </wp:positionH>
              <wp:positionV relativeFrom="paragraph">
                <wp:posOffset>105410</wp:posOffset>
              </wp:positionV>
              <wp:extent cx="3200400" cy="32766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7054CFE" w14:textId="77777777" w:rsidR="00603FCB" w:rsidRPr="005A37F0" w:rsidRDefault="00603FCB" w:rsidP="00603FCB">
                          <w:pPr>
                            <w:rPr>
                              <w:b/>
                              <w:color w:val="FF0000"/>
                            </w:rPr>
                          </w:pPr>
                          <w:r w:rsidRPr="004A6B1B">
                            <w:rPr>
                              <w:b/>
                              <w:color w:val="FFFFFF" w:themeColor="background1"/>
                            </w:rPr>
                            <w:t>MICHIGAN MULTIPAYER INITIATIVES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1D866B" id="Text Box 6" o:spid="_x0000_s1030" type="#_x0000_t202" style="position:absolute;left:0;text-align:left;margin-left:0;margin-top:8.3pt;width:252pt;height:25.8pt;z-index:25167360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" filled="f" stroked="f" strokeweight=".5pt">
              <v:textbox>
                <w:txbxContent>
                  <w:p w14:paraId="37054CFE" w14:textId="77777777" w:rsidR="00603FCB" w:rsidRPr="005A37F0" w:rsidRDefault="00603FCB" w:rsidP="00603FCB">
                    <w:pPr>
                      <w:rPr>
                        <w:b/>
                        <w:color w:val="FF0000"/>
                      </w:rPr>
                    </w:pPr>
                    <w:r w:rsidRPr="004A6B1B">
                      <w:rPr>
                        <w:b/>
                        <w:color w:val="FFFFFF" w:themeColor="background1"/>
                      </w:rPr>
                      <w:t>MICHIGAN MULTIPAYER INITIATIVES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5ED5A3A" wp14:editId="6894FFEB">
              <wp:simplePos x="0" y="0"/>
              <wp:positionH relativeFrom="page">
                <wp:align>right</wp:align>
              </wp:positionH>
              <wp:positionV relativeFrom="paragraph">
                <wp:posOffset>317500</wp:posOffset>
              </wp:positionV>
              <wp:extent cx="8327390" cy="152400"/>
              <wp:effectExtent l="0" t="0" r="16510" b="1905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27390" cy="152400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 w="12700" cap="flat" cmpd="sng" algn="ctr">
                        <a:solidFill>
                          <a:srgbClr val="FFC000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8B2A17F" id="Rectangle 4" o:spid="_x0000_s1026" style="position:absolute;margin-left:604.5pt;margin-top:25pt;width:655.7pt;height:12pt;z-index:2516695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" fillcolor="#ffc000" strokecolor="#ffc000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CA01013" wp14:editId="65000BD1">
              <wp:simplePos x="0" y="0"/>
              <wp:positionH relativeFrom="page">
                <wp:align>right</wp:align>
              </wp:positionH>
              <wp:positionV relativeFrom="paragraph">
                <wp:posOffset>73660</wp:posOffset>
              </wp:positionV>
              <wp:extent cx="7901940" cy="327660"/>
              <wp:effectExtent l="0" t="0" r="22860" b="1524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01940" cy="327660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  <a:ln w="12700" cap="flat" cmpd="sng" algn="ctr">
                        <a:solidFill>
                          <a:srgbClr val="002060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0CC3C1B" id="Rectangle 5" o:spid="_x0000_s1026" style="position:absolute;margin-left:571pt;margin-top:5.8pt;width:622.2pt;height:25.8pt;z-index:25167155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" fillcolor="#002060" strokecolor="#002060" strokeweight="1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E3ED5" w14:textId="77777777" w:rsidR="005E5453" w:rsidRDefault="005E5453" w:rsidP="006D4459">
      <w:r>
        <w:separator/>
      </w:r>
    </w:p>
  </w:footnote>
  <w:footnote w:type="continuationSeparator" w:id="0">
    <w:p w14:paraId="42C24879" w14:textId="77777777" w:rsidR="005E5453" w:rsidRDefault="005E5453" w:rsidP="006D44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9A842" w14:textId="77777777" w:rsidR="00273B8F" w:rsidRDefault="00273B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EDDFF" w14:textId="77777777" w:rsidR="006D4459" w:rsidRDefault="00E925DB" w:rsidP="005A37F0">
    <w:pPr>
      <w:pStyle w:val="Heading1"/>
      <w:tabs>
        <w:tab w:val="center" w:pos="4680"/>
        <w:tab w:val="left" w:pos="8172"/>
      </w:tabs>
      <w:spacing w:before="0"/>
      <w:jc w:val="center"/>
    </w:pPr>
    <w:r>
      <w:rPr>
        <w:noProof/>
        <w:sz w:val="7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3DB7E9" wp14:editId="7FC5518A">
              <wp:simplePos x="0" y="0"/>
              <wp:positionH relativeFrom="column">
                <wp:posOffset>4991100</wp:posOffset>
              </wp:positionH>
              <wp:positionV relativeFrom="paragraph">
                <wp:posOffset>-373380</wp:posOffset>
              </wp:positionV>
              <wp:extent cx="1318260" cy="1059180"/>
              <wp:effectExtent l="0" t="0" r="0" b="7620"/>
              <wp:wrapNone/>
              <wp:docPr id="18" name="Text 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18260" cy="10591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C43A7FD" w14:textId="77777777" w:rsidR="00E925DB" w:rsidRDefault="00E925D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3DB7E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26" type="#_x0000_t202" style="position:absolute;left:0;text-align:left;margin-left:393pt;margin-top:-29.4pt;width:103.8pt;height:8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" fillcolor="white [3201]" stroked="f" strokeweight=".5pt">
              <v:textbox>
                <w:txbxContent>
                  <w:p w14:paraId="0C43A7FD" w14:textId="77777777" w:rsidR="00E925DB" w:rsidRDefault="00E925DB"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1C14A" w14:textId="77777777" w:rsidR="003755BE" w:rsidRDefault="003755BE" w:rsidP="003755BE">
    <w:pPr>
      <w:pStyle w:val="Header"/>
      <w:jc w:val="center"/>
    </w:pPr>
    <w:r>
      <w:rPr>
        <w:noProof/>
      </w:rPr>
      <w:drawing>
        <wp:inline distT="0" distB="0" distL="0" distR="0" wp14:anchorId="63650E35" wp14:editId="36DEFAB8">
          <wp:extent cx="1051188" cy="957749"/>
          <wp:effectExtent l="0" t="0" r="0" b="0"/>
          <wp:docPr id="74" name="Picture 74" descr="C:\Users\vklink\AppData\Local\Microsoft\Windows\INetCache\Content.Word\MMILogo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vklink\AppData\Local\Microsoft\Windows\INetCache\Content.Word\MMILogo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3212" cy="959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6264"/>
    <w:multiLevelType w:val="hybridMultilevel"/>
    <w:tmpl w:val="E71E0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16FC1"/>
    <w:multiLevelType w:val="hybridMultilevel"/>
    <w:tmpl w:val="F85A24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A40E4"/>
    <w:multiLevelType w:val="hybridMultilevel"/>
    <w:tmpl w:val="4168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753DF"/>
    <w:multiLevelType w:val="hybridMultilevel"/>
    <w:tmpl w:val="74C04DC6"/>
    <w:lvl w:ilvl="0" w:tplc="84868D48">
      <w:start w:val="1"/>
      <w:numFmt w:val="lowerLetter"/>
      <w:lvlText w:val="%1."/>
      <w:lvlJc w:val="left"/>
      <w:pPr>
        <w:ind w:left="144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073B8E"/>
    <w:multiLevelType w:val="multilevel"/>
    <w:tmpl w:val="FC109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974F48"/>
    <w:multiLevelType w:val="hybridMultilevel"/>
    <w:tmpl w:val="2DE8AD7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86547E"/>
    <w:multiLevelType w:val="hybridMultilevel"/>
    <w:tmpl w:val="6C266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B54FF9"/>
    <w:multiLevelType w:val="hybridMultilevel"/>
    <w:tmpl w:val="41DE40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131D9"/>
    <w:multiLevelType w:val="hybridMultilevel"/>
    <w:tmpl w:val="9B92C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74016"/>
    <w:multiLevelType w:val="hybridMultilevel"/>
    <w:tmpl w:val="FA52D2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CB09DA"/>
    <w:multiLevelType w:val="hybridMultilevel"/>
    <w:tmpl w:val="22B61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D6FDB"/>
    <w:multiLevelType w:val="hybridMultilevel"/>
    <w:tmpl w:val="CF522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971249"/>
    <w:multiLevelType w:val="hybridMultilevel"/>
    <w:tmpl w:val="46EE783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2C1548E"/>
    <w:multiLevelType w:val="hybridMultilevel"/>
    <w:tmpl w:val="4300B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CE539A"/>
    <w:multiLevelType w:val="hybridMultilevel"/>
    <w:tmpl w:val="ED2A03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40A7AFE"/>
    <w:multiLevelType w:val="hybridMultilevel"/>
    <w:tmpl w:val="6F5E067E"/>
    <w:lvl w:ilvl="0" w:tplc="6624EB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5F016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D401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FA54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CC13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3E89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A09E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44F5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BC21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3327147">
    <w:abstractNumId w:val="2"/>
  </w:num>
  <w:num w:numId="2" w16cid:durableId="2031490247">
    <w:abstractNumId w:val="1"/>
  </w:num>
  <w:num w:numId="3" w16cid:durableId="542062812">
    <w:abstractNumId w:val="6"/>
  </w:num>
  <w:num w:numId="4" w16cid:durableId="345905408">
    <w:abstractNumId w:val="13"/>
  </w:num>
  <w:num w:numId="5" w16cid:durableId="706026703">
    <w:abstractNumId w:val="11"/>
  </w:num>
  <w:num w:numId="6" w16cid:durableId="982731336">
    <w:abstractNumId w:val="14"/>
  </w:num>
  <w:num w:numId="7" w16cid:durableId="1996450984">
    <w:abstractNumId w:val="12"/>
  </w:num>
  <w:num w:numId="8" w16cid:durableId="2007589285">
    <w:abstractNumId w:val="5"/>
  </w:num>
  <w:num w:numId="9" w16cid:durableId="1277715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06756612">
    <w:abstractNumId w:val="0"/>
  </w:num>
  <w:num w:numId="11" w16cid:durableId="1927760397">
    <w:abstractNumId w:val="10"/>
  </w:num>
  <w:num w:numId="12" w16cid:durableId="3786272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05506558">
    <w:abstractNumId w:val="3"/>
  </w:num>
  <w:num w:numId="14" w16cid:durableId="10234415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10501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90444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29138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453"/>
    <w:rsid w:val="0008273A"/>
    <w:rsid w:val="00083A40"/>
    <w:rsid w:val="00091008"/>
    <w:rsid w:val="000D6D65"/>
    <w:rsid w:val="00100D89"/>
    <w:rsid w:val="001B408A"/>
    <w:rsid w:val="001C2750"/>
    <w:rsid w:val="002226DE"/>
    <w:rsid w:val="00237950"/>
    <w:rsid w:val="00273B8F"/>
    <w:rsid w:val="00287846"/>
    <w:rsid w:val="00313475"/>
    <w:rsid w:val="00354BD3"/>
    <w:rsid w:val="003755BE"/>
    <w:rsid w:val="003A16A4"/>
    <w:rsid w:val="003C603C"/>
    <w:rsid w:val="004023A1"/>
    <w:rsid w:val="004447B3"/>
    <w:rsid w:val="00447E95"/>
    <w:rsid w:val="004673FD"/>
    <w:rsid w:val="004A6B1B"/>
    <w:rsid w:val="005120FB"/>
    <w:rsid w:val="00513119"/>
    <w:rsid w:val="00515C58"/>
    <w:rsid w:val="005A37F0"/>
    <w:rsid w:val="005E5453"/>
    <w:rsid w:val="00603FCB"/>
    <w:rsid w:val="0061305F"/>
    <w:rsid w:val="00624CEC"/>
    <w:rsid w:val="006D4459"/>
    <w:rsid w:val="006F1E78"/>
    <w:rsid w:val="00731BFD"/>
    <w:rsid w:val="007750BA"/>
    <w:rsid w:val="008268D9"/>
    <w:rsid w:val="00967D33"/>
    <w:rsid w:val="00984C34"/>
    <w:rsid w:val="009C7144"/>
    <w:rsid w:val="009D0590"/>
    <w:rsid w:val="00A15E2F"/>
    <w:rsid w:val="00A567EF"/>
    <w:rsid w:val="00A831A1"/>
    <w:rsid w:val="00AE7E0A"/>
    <w:rsid w:val="00CA2476"/>
    <w:rsid w:val="00CC4C69"/>
    <w:rsid w:val="00D81383"/>
    <w:rsid w:val="00DE0EB9"/>
    <w:rsid w:val="00DF36F4"/>
    <w:rsid w:val="00E43310"/>
    <w:rsid w:val="00E62748"/>
    <w:rsid w:val="00E67053"/>
    <w:rsid w:val="00E74E63"/>
    <w:rsid w:val="00E925DB"/>
    <w:rsid w:val="00E934CC"/>
    <w:rsid w:val="00EE3012"/>
    <w:rsid w:val="00F5451A"/>
    <w:rsid w:val="00F561A1"/>
    <w:rsid w:val="00F5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555180"/>
  <w15:chartTrackingRefBased/>
  <w15:docId w15:val="{302B8DF1-DCF1-4FF1-A0E9-3F40D5B92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453"/>
  </w:style>
  <w:style w:type="paragraph" w:styleId="Heading1">
    <w:name w:val="heading 1"/>
    <w:basedOn w:val="Normal"/>
    <w:next w:val="Normal"/>
    <w:link w:val="Heading1Char"/>
    <w:uiPriority w:val="9"/>
    <w:qFormat/>
    <w:rsid w:val="006D44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44546A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4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459"/>
  </w:style>
  <w:style w:type="paragraph" w:styleId="Footer">
    <w:name w:val="footer"/>
    <w:basedOn w:val="Normal"/>
    <w:link w:val="FooterChar"/>
    <w:uiPriority w:val="99"/>
    <w:unhideWhenUsed/>
    <w:rsid w:val="006D44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4459"/>
  </w:style>
  <w:style w:type="character" w:customStyle="1" w:styleId="Heading1Char">
    <w:name w:val="Heading 1 Char"/>
    <w:basedOn w:val="DefaultParagraphFont"/>
    <w:link w:val="Heading1"/>
    <w:uiPriority w:val="9"/>
    <w:rsid w:val="006D4459"/>
    <w:rPr>
      <w:rFonts w:asciiTheme="majorHAnsi" w:eastAsiaTheme="majorEastAsia" w:hAnsiTheme="majorHAnsi" w:cstheme="majorBidi"/>
      <w:b/>
      <w:color w:val="44546A" w:themeColor="text2"/>
      <w:sz w:val="32"/>
      <w:szCs w:val="32"/>
    </w:rPr>
  </w:style>
  <w:style w:type="paragraph" w:styleId="ListParagraph">
    <w:name w:val="List Paragraph"/>
    <w:basedOn w:val="Normal"/>
    <w:uiPriority w:val="34"/>
    <w:qFormat/>
    <w:rsid w:val="006D4459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39"/>
    <w:rsid w:val="00447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61A1"/>
    <w:rPr>
      <w:color w:val="0563C1" w:themeColor="hyperlink"/>
      <w:u w:val="single"/>
    </w:rPr>
  </w:style>
  <w:style w:type="paragraph" w:customStyle="1" w:styleId="gmail-m-8946491936473242602gmail-m6930240047762390181gmail-m-6553579460887762743msolistparagraph">
    <w:name w:val="gmail-m_-8946491936473242602gmail-m6930240047762390181gmail-m-6553579460887762743msolistparagraph"/>
    <w:basedOn w:val="Normal"/>
    <w:rsid w:val="00DF36F4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Default">
    <w:name w:val="Default"/>
    <w:basedOn w:val="Normal"/>
    <w:rsid w:val="00083A40"/>
    <w:pPr>
      <w:autoSpaceDE w:val="0"/>
      <w:autoSpaceDN w:val="0"/>
    </w:pPr>
    <w:rPr>
      <w:rFonts w:ascii="Lato" w:hAnsi="Lato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klink\OneDrive%20-%20Michigan%20Medicine\Documents\Custom%20Office%20Templates\MMI%20Letterhead%20one%20p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MMI Letterhead one page.dotx</Template>
  <TotalTime>1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 Health System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Klink, Veralynn</dc:creator>
  <cp:keywords/>
  <dc:description/>
  <cp:lastModifiedBy>Marriott, Diane</cp:lastModifiedBy>
  <cp:revision>2</cp:revision>
  <dcterms:created xsi:type="dcterms:W3CDTF">2023-03-11T17:03:00Z</dcterms:created>
  <dcterms:modified xsi:type="dcterms:W3CDTF">2023-03-11T17:03:00Z</dcterms:modified>
</cp:coreProperties>
</file>